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CD8A" w14:textId="66E7037A" w:rsidR="00FE1949" w:rsidRPr="00852D93" w:rsidRDefault="00852D93" w:rsidP="00FE1949">
      <w:pPr>
        <w:rPr>
          <w:rFonts w:asciiTheme="minorHAnsi" w:hAnsiTheme="minorHAnsi" w:cstheme="minorHAnsi"/>
          <w:sz w:val="24"/>
          <w:szCs w:val="24"/>
        </w:rPr>
      </w:pPr>
      <w:r w:rsidRPr="00852D93">
        <w:rPr>
          <w:rFonts w:asciiTheme="minorHAnsi" w:eastAsia="Times New Roman" w:hAnsiTheme="minorHAnsi" w:cstheme="minorHAnsi"/>
          <w:sz w:val="24"/>
          <w:szCs w:val="24"/>
        </w:rPr>
        <w:t xml:space="preserve">ALLEGATO 1 – </w:t>
      </w:r>
      <w:r w:rsidRPr="00852D93">
        <w:rPr>
          <w:rFonts w:asciiTheme="minorHAnsi" w:eastAsia="Times New Roman" w:hAnsiTheme="minorHAnsi" w:cstheme="minorHAnsi"/>
          <w:i/>
          <w:iCs/>
          <w:sz w:val="24"/>
          <w:szCs w:val="24"/>
        </w:rPr>
        <w:t>Modello domanda</w:t>
      </w:r>
      <w:r w:rsidR="000745E2" w:rsidRPr="00852D93">
        <w:rPr>
          <w:rFonts w:asciiTheme="minorHAnsi" w:eastAsia="Times New Roman" w:hAnsiTheme="minorHAnsi" w:cstheme="minorHAnsi"/>
          <w:sz w:val="24"/>
          <w:szCs w:val="24"/>
        </w:rPr>
        <w:t xml:space="preserve">  </w:t>
      </w:r>
    </w:p>
    <w:p w14:paraId="20B669D1" w14:textId="77777777" w:rsidR="00852D93" w:rsidRPr="00852D93" w:rsidRDefault="00852D93" w:rsidP="00852D93">
      <w:pPr>
        <w:jc w:val="both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852D93">
        <w:rPr>
          <w:rFonts w:asciiTheme="minorHAnsi" w:hAnsiTheme="minorHAnsi" w:cstheme="minorHAnsi"/>
          <w:b/>
          <w:bCs/>
          <w:sz w:val="24"/>
          <w:szCs w:val="24"/>
        </w:rPr>
        <w:t xml:space="preserve">OGGETTO: </w:t>
      </w:r>
      <w:r w:rsidRPr="00852D93">
        <w:rPr>
          <w:rFonts w:asciiTheme="minorHAnsi" w:eastAsia="Times New Roman" w:hAnsiTheme="minorHAnsi" w:cstheme="minorHAnsi"/>
          <w:b/>
          <w:bCs/>
          <w:sz w:val="28"/>
          <w:szCs w:val="28"/>
        </w:rPr>
        <w:t>Bando di selezione pubblica per soli titoli per il reclutamento di n. 1 figura di tutor didattico ed amministrativo per studenti con disabilità, DSA e BES dell’Accademia di Belle Arti “Mario Sironi” di Sassari</w:t>
      </w:r>
    </w:p>
    <w:p w14:paraId="28D2F37D" w14:textId="10623D1F" w:rsidR="00B311F2" w:rsidRDefault="00852D93" w:rsidP="00852D9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52D93">
        <w:rPr>
          <w:rFonts w:asciiTheme="minorHAnsi" w:hAnsiTheme="minorHAnsi" w:cstheme="minorHAnsi"/>
          <w:b/>
          <w:bCs/>
          <w:sz w:val="28"/>
          <w:szCs w:val="28"/>
        </w:rPr>
        <w:t>DOMANDA DI PARTECIPAZIONE</w:t>
      </w:r>
    </w:p>
    <w:p w14:paraId="5E49278C" w14:textId="77777777" w:rsidR="00852D93" w:rsidRDefault="00852D93" w:rsidP="00852D9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1D1201D8" w14:textId="6BAB3C7C" w:rsidR="00852D93" w:rsidRDefault="00852D93" w:rsidP="00852D93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Il/La sottoscritto/a ___________________________________________</w:t>
      </w:r>
    </w:p>
    <w:p w14:paraId="20C7C94F" w14:textId="37A92ACD" w:rsidR="00852D93" w:rsidRDefault="00852D93" w:rsidP="00852D93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852D93">
        <w:rPr>
          <w:rFonts w:asciiTheme="minorHAnsi" w:hAnsiTheme="minorHAnsi" w:cstheme="minorHAnsi"/>
          <w:b/>
          <w:bCs/>
          <w:sz w:val="26"/>
          <w:szCs w:val="26"/>
        </w:rPr>
        <w:t>CHIEDE</w:t>
      </w:r>
    </w:p>
    <w:p w14:paraId="5DB226A6" w14:textId="5D20541B" w:rsidR="00852D93" w:rsidRDefault="00852D93" w:rsidP="00852D93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di partecipare alla procedura per la selezione </w:t>
      </w:r>
      <w:r w:rsidRPr="00852D93">
        <w:rPr>
          <w:rFonts w:asciiTheme="minorHAnsi" w:hAnsiTheme="minorHAnsi" w:cstheme="minorHAnsi"/>
          <w:b/>
          <w:bCs/>
          <w:sz w:val="26"/>
          <w:szCs w:val="26"/>
        </w:rPr>
        <w:t>pubblica per soli titoli per il reclutamento di n.1 figura di tutor didattico e amministrativo per studenti con disabilità, DSA e BES dell’Accademia di Belle Arti “Mario Sironi” di Sassari</w:t>
      </w:r>
      <w:r>
        <w:rPr>
          <w:rFonts w:asciiTheme="minorHAnsi" w:hAnsiTheme="minorHAnsi" w:cstheme="minorHAnsi"/>
          <w:sz w:val="26"/>
          <w:szCs w:val="26"/>
        </w:rPr>
        <w:t xml:space="preserve"> mediante contratto di prestazione d’opera professionale per la durata di due anni.</w:t>
      </w:r>
    </w:p>
    <w:p w14:paraId="1D7896C7" w14:textId="1299C21E" w:rsidR="00852D93" w:rsidRDefault="00852D93" w:rsidP="00852D93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 tal fine, consapevole della responsabilità penale in cui incorre chi sottoscrive dichiarazioni mendaci e delle relative sanzioni penali previste dall’art. 76 del D.P.R. 445/2000, ai sensi degli artt. 46 e 47 del D.P.R. 28/12/2000 n.445,</w:t>
      </w:r>
    </w:p>
    <w:p w14:paraId="08355D75" w14:textId="1EA034F8" w:rsidR="00852D93" w:rsidRDefault="00852D93" w:rsidP="00852D93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852D93">
        <w:rPr>
          <w:rFonts w:asciiTheme="minorHAnsi" w:hAnsiTheme="minorHAnsi" w:cstheme="minorHAnsi"/>
          <w:b/>
          <w:bCs/>
          <w:sz w:val="26"/>
          <w:szCs w:val="26"/>
        </w:rPr>
        <w:t>DICHIARA</w:t>
      </w:r>
    </w:p>
    <w:p w14:paraId="5BFE81EE" w14:textId="724B60F6" w:rsidR="00852D93" w:rsidRDefault="00852D93" w:rsidP="00852D93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852D93">
        <w:rPr>
          <w:rFonts w:asciiTheme="minorHAnsi" w:hAnsiTheme="minorHAnsi" w:cstheme="minorHAnsi"/>
          <w:sz w:val="26"/>
          <w:szCs w:val="26"/>
        </w:rPr>
        <w:t>Di essere nato/a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>
        <w:rPr>
          <w:rFonts w:asciiTheme="minorHAnsi" w:hAnsiTheme="minorHAnsi" w:cstheme="minorHAnsi"/>
          <w:sz w:val="26"/>
          <w:szCs w:val="26"/>
        </w:rPr>
        <w:t>a</w:t>
      </w:r>
      <w:proofErr w:type="spellEnd"/>
      <w:r>
        <w:rPr>
          <w:rFonts w:asciiTheme="minorHAnsi" w:hAnsiTheme="minorHAnsi" w:cstheme="minorHAnsi"/>
          <w:sz w:val="26"/>
          <w:szCs w:val="26"/>
        </w:rPr>
        <w:t xml:space="preserve"> _______________________, il ______________________;</w:t>
      </w:r>
    </w:p>
    <w:p w14:paraId="6302FF7A" w14:textId="3C372314" w:rsidR="00852D93" w:rsidRDefault="00852D93" w:rsidP="00852D93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Di essere di cittadinanza _______________________________</w:t>
      </w:r>
      <w:proofErr w:type="gramStart"/>
      <w:r w:rsidR="001A5587">
        <w:rPr>
          <w:rFonts w:asciiTheme="minorHAnsi" w:hAnsiTheme="minorHAnsi" w:cstheme="minorHAnsi"/>
          <w:sz w:val="26"/>
          <w:szCs w:val="26"/>
        </w:rPr>
        <w:t>_(</w:t>
      </w:r>
      <w:proofErr w:type="gramEnd"/>
      <w:r w:rsidR="001A5587">
        <w:rPr>
          <w:rFonts w:asciiTheme="minorHAnsi" w:hAnsiTheme="minorHAnsi" w:cstheme="minorHAnsi"/>
          <w:sz w:val="26"/>
          <w:szCs w:val="26"/>
        </w:rPr>
        <w:t>Italiana</w:t>
      </w:r>
      <w:r>
        <w:rPr>
          <w:rFonts w:asciiTheme="minorHAnsi" w:hAnsiTheme="minorHAnsi" w:cstheme="minorHAnsi"/>
          <w:sz w:val="26"/>
          <w:szCs w:val="26"/>
        </w:rPr>
        <w:t xml:space="preserve"> ovvero di uno degli Stati membri dell’Unione Europea;</w:t>
      </w:r>
    </w:p>
    <w:p w14:paraId="075AC867" w14:textId="033AE5FE" w:rsidR="00852D93" w:rsidRDefault="00852D93" w:rsidP="00852D93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Di essere residente nel comune di _____________________ (prov. _____) Via_________________________n._______, tel._______________________;</w:t>
      </w:r>
    </w:p>
    <w:p w14:paraId="643A42AA" w14:textId="1DF65232" w:rsidR="00852D93" w:rsidRDefault="00852D93" w:rsidP="00852D93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Di essere iscritto/a nelle liste elettorali del comune di ________________, (prov._____); in caso contrario barrare la dichiarazione e indicare i motivi della </w:t>
      </w:r>
      <w:r w:rsidR="001A5587">
        <w:rPr>
          <w:rFonts w:asciiTheme="minorHAnsi" w:hAnsiTheme="minorHAnsi" w:cstheme="minorHAnsi"/>
          <w:sz w:val="26"/>
          <w:szCs w:val="26"/>
        </w:rPr>
        <w:t>cancellazione) _</w:t>
      </w:r>
      <w:r>
        <w:rPr>
          <w:rFonts w:asciiTheme="minorHAnsi" w:hAnsiTheme="minorHAnsi" w:cstheme="minorHAnsi"/>
          <w:sz w:val="26"/>
          <w:szCs w:val="26"/>
        </w:rPr>
        <w:t>_________________________________________________;</w:t>
      </w:r>
    </w:p>
    <w:p w14:paraId="5FFB33E7" w14:textId="682BB9E2" w:rsidR="00BA1537" w:rsidRDefault="00852D93" w:rsidP="00BA153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Di non avere </w:t>
      </w:r>
      <w:r w:rsidR="001A5587">
        <w:rPr>
          <w:rFonts w:asciiTheme="minorHAnsi" w:hAnsiTheme="minorHAnsi" w:cstheme="minorHAnsi"/>
          <w:sz w:val="26"/>
          <w:szCs w:val="26"/>
        </w:rPr>
        <w:t>riportato</w:t>
      </w:r>
      <w:r>
        <w:rPr>
          <w:rFonts w:asciiTheme="minorHAnsi" w:hAnsiTheme="minorHAnsi" w:cstheme="minorHAnsi"/>
          <w:sz w:val="26"/>
          <w:szCs w:val="26"/>
        </w:rPr>
        <w:t xml:space="preserve"> condanne penali, anche se beneficiate della non menzione, e di non avere in corso procedimenti penali ovvero amministrativi per l’applicazione di misure di sicurezza o di prevenzione, ( ina caso contrario, </w:t>
      </w:r>
      <w:r>
        <w:rPr>
          <w:rFonts w:asciiTheme="minorHAnsi" w:hAnsiTheme="minorHAnsi" w:cstheme="minorHAnsi"/>
          <w:sz w:val="26"/>
          <w:szCs w:val="26"/>
        </w:rPr>
        <w:lastRenderedPageBreak/>
        <w:t xml:space="preserve">e, in caso di condanne, anche se </w:t>
      </w:r>
      <w:r w:rsidR="00BA1537">
        <w:rPr>
          <w:rFonts w:asciiTheme="minorHAnsi" w:hAnsiTheme="minorHAnsi" w:cstheme="minorHAnsi"/>
          <w:sz w:val="26"/>
          <w:szCs w:val="26"/>
        </w:rPr>
        <w:t>sia stata concessa amnistia, condono, indulto o perdono giudiziale, barrare la dichiarazione non veritiera e indicare gli estremi dei provvedimenti a proprio carico): _______________________________________________________________;</w:t>
      </w:r>
    </w:p>
    <w:p w14:paraId="600BB4CF" w14:textId="42428302" w:rsidR="00BA1537" w:rsidRDefault="001A5587" w:rsidP="00BA153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Di non essere a conoscenza di essere sottoposto a procedimenti penali (in caso contrario barrare la dichiarazione non veritiera e indicare gli estremi dei procedimenti in corso): ___________________________________________;</w:t>
      </w:r>
    </w:p>
    <w:p w14:paraId="410CEEE2" w14:textId="0F0324AD" w:rsidR="001A5587" w:rsidRDefault="001A5587" w:rsidP="00BA153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Che quanto dichiarato nel curriculum vitae allegato alla presente domanda di partecipazione corrisponde al vero;</w:t>
      </w:r>
    </w:p>
    <w:p w14:paraId="2DD24476" w14:textId="15961893" w:rsidR="001A5587" w:rsidRDefault="001A5587" w:rsidP="00BA153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Di voler ricevere le comunicazioni relative alla selezione al seguente indirizzo (solo se diverso dalla residenza) Via____________________________, n. ____, CAP __________, Comune di _________________________, (prov. ____), tel. __________________________. </w:t>
      </w:r>
    </w:p>
    <w:p w14:paraId="482CDC98" w14:textId="77777777" w:rsid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8DE5DA8" w14:textId="599B6540" w:rsid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Allega </w:t>
      </w:r>
    </w:p>
    <w:p w14:paraId="379BF200" w14:textId="18278180" w:rsidR="001A5587" w:rsidRP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- </w:t>
      </w:r>
      <w:r w:rsidRPr="001A5587">
        <w:rPr>
          <w:rFonts w:asciiTheme="minorHAnsi" w:hAnsiTheme="minorHAnsi" w:cstheme="minorHAnsi"/>
          <w:sz w:val="26"/>
          <w:szCs w:val="26"/>
        </w:rPr>
        <w:t>Fotocopia del documento di identità in corso di validità,</w:t>
      </w:r>
    </w:p>
    <w:p w14:paraId="48C23F1A" w14:textId="10DE94F6" w:rsidR="001A5587" w:rsidRP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- </w:t>
      </w:r>
      <w:r w:rsidRPr="001A5587">
        <w:rPr>
          <w:rFonts w:asciiTheme="minorHAnsi" w:hAnsiTheme="minorHAnsi" w:cstheme="minorHAnsi"/>
          <w:sz w:val="26"/>
          <w:szCs w:val="26"/>
        </w:rPr>
        <w:t>Curriculum vitae.</w:t>
      </w:r>
    </w:p>
    <w:p w14:paraId="030985EA" w14:textId="77777777" w:rsid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283AFB1" w14:textId="4282EE6A" w:rsid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  <w:proofErr w:type="gramStart"/>
      <w:r>
        <w:rPr>
          <w:rFonts w:asciiTheme="minorHAnsi" w:hAnsiTheme="minorHAnsi" w:cstheme="minorHAnsi"/>
          <w:sz w:val="26"/>
          <w:szCs w:val="26"/>
        </w:rPr>
        <w:t xml:space="preserve">Data,   </w:t>
      </w:r>
      <w:proofErr w:type="gramEnd"/>
      <w:r>
        <w:rPr>
          <w:rFonts w:asciiTheme="minorHAnsi" w:hAnsiTheme="minorHAnsi" w:cstheme="minorHAnsi"/>
          <w:sz w:val="26"/>
          <w:szCs w:val="26"/>
        </w:rPr>
        <w:t xml:space="preserve">                                                                                 Firma</w:t>
      </w:r>
    </w:p>
    <w:p w14:paraId="2DFAE63D" w14:textId="51C528E9" w:rsidR="001A5587" w:rsidRPr="001A5587" w:rsidRDefault="001A5587" w:rsidP="001A5587">
      <w:pPr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 xml:space="preserve">                                                                             ________________________</w:t>
      </w:r>
    </w:p>
    <w:sectPr w:rsidR="001A5587" w:rsidRPr="001A55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558" w:bottom="1985" w:left="1418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42DC5" w14:textId="77777777" w:rsidR="00D87D64" w:rsidRDefault="00D87D64">
      <w:pPr>
        <w:spacing w:after="0" w:line="240" w:lineRule="auto"/>
      </w:pPr>
      <w:r>
        <w:separator/>
      </w:r>
    </w:p>
  </w:endnote>
  <w:endnote w:type="continuationSeparator" w:id="0">
    <w:p w14:paraId="693E5B63" w14:textId="77777777" w:rsidR="00D87D64" w:rsidRDefault="00D87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C537" w14:textId="77777777" w:rsidR="005F4F32" w:rsidRDefault="005F4F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234B" w14:textId="77777777" w:rsidR="00EF12DF" w:rsidRDefault="00EF12DF" w:rsidP="00EF12DF">
    <w:pPr>
      <w:spacing w:after="0"/>
      <w:jc w:val="center"/>
    </w:pPr>
    <w:r>
      <w:rPr>
        <w:rFonts w:eastAsia="Trebuchet MS" w:cs="Trebuchet MS"/>
        <w:color w:val="000000"/>
        <w:sz w:val="20"/>
        <w:lang w:eastAsia="it-IT"/>
      </w:rPr>
      <w:t>Accademia di Belle Arti “Mario Sironi” - Via Duca degli Abruzzi 4 07100 SASSARI</w:t>
    </w:r>
  </w:p>
  <w:p w14:paraId="3AAEB669" w14:textId="77777777" w:rsidR="00EF12DF" w:rsidRDefault="00EF12DF" w:rsidP="00EF12DF">
    <w:pPr>
      <w:spacing w:after="0"/>
      <w:jc w:val="center"/>
    </w:pPr>
    <w:r>
      <w:rPr>
        <w:rFonts w:eastAsia="Trebuchet MS" w:cs="Trebuchet MS"/>
        <w:color w:val="000000"/>
        <w:sz w:val="20"/>
        <w:lang w:val="de-DE" w:eastAsia="it-IT"/>
      </w:rPr>
      <w:t xml:space="preserve">Tel. +39 079 </w:t>
    </w:r>
    <w:r>
      <w:rPr>
        <w:rFonts w:eastAsia="Trebuchet MS" w:cs="Trebuchet MS"/>
        <w:color w:val="000000"/>
        <w:lang w:val="de-DE" w:eastAsia="it-IT"/>
      </w:rPr>
      <w:t xml:space="preserve">280022 - 280302 </w:t>
    </w:r>
    <w:r>
      <w:rPr>
        <w:rFonts w:eastAsia="Trebuchet MS" w:cs="Trebuchet MS"/>
        <w:color w:val="000000"/>
        <w:sz w:val="20"/>
        <w:lang w:val="de-DE" w:eastAsia="it-IT"/>
      </w:rPr>
      <w:t>| info@accademiasironi.it | accademiasironi@pec.it</w:t>
    </w:r>
  </w:p>
  <w:p w14:paraId="5B989C88" w14:textId="77777777" w:rsidR="00EF12DF" w:rsidRDefault="00EF12DF" w:rsidP="00EF12DF">
    <w:pPr>
      <w:spacing w:after="0"/>
      <w:jc w:val="center"/>
    </w:pPr>
    <w:r>
      <w:rPr>
        <w:spacing w:val="20"/>
        <w:lang w:val="en-US"/>
      </w:rPr>
      <w:t>www.accademiasironi.it</w:t>
    </w:r>
  </w:p>
  <w:p w14:paraId="08B9E4B4" w14:textId="77777777" w:rsidR="000745E2" w:rsidRDefault="000745E2" w:rsidP="00EF12DF">
    <w:pPr>
      <w:spacing w:after="0"/>
    </w:pPr>
  </w:p>
  <w:p w14:paraId="5E8771F4" w14:textId="77777777" w:rsidR="000745E2" w:rsidRDefault="000745E2">
    <w:pPr>
      <w:pStyle w:val="Pidipagina"/>
      <w:rPr>
        <w:spacing w:val="20"/>
        <w:lang w:val="en-US"/>
      </w:rPr>
    </w:pPr>
  </w:p>
  <w:p w14:paraId="0D2B900F" w14:textId="77777777" w:rsidR="000745E2" w:rsidRDefault="000745E2">
    <w:pPr>
      <w:pStyle w:val="Pidipagina"/>
      <w:rPr>
        <w:spacing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74826" w14:textId="77777777" w:rsidR="005F4F32" w:rsidRDefault="005F4F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B108" w14:textId="77777777" w:rsidR="00D87D64" w:rsidRDefault="00D87D64">
      <w:pPr>
        <w:spacing w:after="0" w:line="240" w:lineRule="auto"/>
      </w:pPr>
      <w:r>
        <w:separator/>
      </w:r>
    </w:p>
  </w:footnote>
  <w:footnote w:type="continuationSeparator" w:id="0">
    <w:p w14:paraId="4AEF7310" w14:textId="77777777" w:rsidR="00D87D64" w:rsidRDefault="00D87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87702" w14:textId="77777777" w:rsidR="005F4F32" w:rsidRDefault="005F4F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647DB" w14:textId="77777777" w:rsidR="000745E2" w:rsidRDefault="00257644">
    <w:pPr>
      <w:spacing w:after="0" w:line="240" w:lineRule="auto"/>
      <w:jc w:val="center"/>
      <w:rPr>
        <w:i/>
        <w:sz w:val="18"/>
      </w:rPr>
    </w:pPr>
    <w:r>
      <w:rPr>
        <w:noProof/>
      </w:rPr>
      <w:drawing>
        <wp:inline distT="0" distB="0" distL="0" distR="0" wp14:anchorId="74F57E45" wp14:editId="08FA1E79">
          <wp:extent cx="711200" cy="54165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" t="-117" r="-90" b="-117"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54165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E3F567B" w14:textId="77777777" w:rsidR="000745E2" w:rsidRDefault="000745E2">
    <w:pPr>
      <w:spacing w:after="0" w:line="240" w:lineRule="auto"/>
      <w:jc w:val="center"/>
    </w:pPr>
    <w:r>
      <w:rPr>
        <w:i/>
        <w:sz w:val="18"/>
      </w:rPr>
      <w:t>Ministero dell'Università e della Ricerca - Alta Formazione Artistica, Musicale e Coreutica</w:t>
    </w:r>
  </w:p>
  <w:p w14:paraId="4EE56FD2" w14:textId="77777777" w:rsidR="000745E2" w:rsidRDefault="000745E2">
    <w:pPr>
      <w:jc w:val="center"/>
    </w:pPr>
    <w:r>
      <w:rPr>
        <w:sz w:val="32"/>
      </w:rPr>
      <w:t xml:space="preserve">Accademia di Belle Arti “Mario Sironi”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7D797" w14:textId="77777777" w:rsidR="005F4F32" w:rsidRDefault="005F4F3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2284D"/>
    <w:multiLevelType w:val="hybridMultilevel"/>
    <w:tmpl w:val="85E4E66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08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D93"/>
    <w:rsid w:val="000745E2"/>
    <w:rsid w:val="000A1CB1"/>
    <w:rsid w:val="000B45F3"/>
    <w:rsid w:val="000D6C13"/>
    <w:rsid w:val="00111591"/>
    <w:rsid w:val="0015231E"/>
    <w:rsid w:val="001A5587"/>
    <w:rsid w:val="00204018"/>
    <w:rsid w:val="00231E2F"/>
    <w:rsid w:val="00257644"/>
    <w:rsid w:val="00321CDC"/>
    <w:rsid w:val="00366396"/>
    <w:rsid w:val="00402563"/>
    <w:rsid w:val="00426F04"/>
    <w:rsid w:val="004C09B1"/>
    <w:rsid w:val="005E2554"/>
    <w:rsid w:val="005F4F32"/>
    <w:rsid w:val="006C02DD"/>
    <w:rsid w:val="006F7C0B"/>
    <w:rsid w:val="00737177"/>
    <w:rsid w:val="00852D93"/>
    <w:rsid w:val="008627D6"/>
    <w:rsid w:val="008D002C"/>
    <w:rsid w:val="00A03BCA"/>
    <w:rsid w:val="00A171F1"/>
    <w:rsid w:val="00A92787"/>
    <w:rsid w:val="00B311F2"/>
    <w:rsid w:val="00B82849"/>
    <w:rsid w:val="00BA1537"/>
    <w:rsid w:val="00C1189D"/>
    <w:rsid w:val="00C2009A"/>
    <w:rsid w:val="00C310FB"/>
    <w:rsid w:val="00C500EA"/>
    <w:rsid w:val="00CD1A3B"/>
    <w:rsid w:val="00D55FA4"/>
    <w:rsid w:val="00D87D64"/>
    <w:rsid w:val="00DC6DC7"/>
    <w:rsid w:val="00E5026F"/>
    <w:rsid w:val="00EB652E"/>
    <w:rsid w:val="00EF12DF"/>
    <w:rsid w:val="00FA6024"/>
    <w:rsid w:val="00FE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B5F72C"/>
  <w15:chartTrackingRefBased/>
  <w15:docId w15:val="{0E3C5B43-FF6D-433C-97D7-2528B5F2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Carpredefinitoparagrafo1">
    <w:name w:val="Car. predefinito paragrafo1"/>
  </w:style>
  <w:style w:type="character" w:customStyle="1" w:styleId="TestonotaapidipaginaCarattere">
    <w:name w:val="Testo nota a piè di pagina Carattere"/>
    <w:rPr>
      <w:sz w:val="20"/>
      <w:szCs w:val="20"/>
    </w:rPr>
  </w:style>
  <w:style w:type="character" w:customStyle="1" w:styleId="Caratterinotaapidipagina">
    <w:name w:val="Caratteri nota a piè di pagina"/>
    <w:rPr>
      <w:vertAlign w:val="superscript"/>
    </w:rPr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rPr>
      <w:rFonts w:ascii="Arial" w:eastAsia="Times New Roman" w:hAnsi="Arial" w:cs="Arial"/>
      <w:b/>
      <w:bCs/>
      <w:i/>
      <w:iCs/>
      <w:smallCaps/>
      <w:color w:val="333333"/>
      <w:spacing w:val="180"/>
      <w:sz w:val="24"/>
      <w:szCs w:val="24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CorpotestoCarattere">
    <w:name w:val="Corpo testo Carattere"/>
    <w:rPr>
      <w:rFonts w:ascii="Arial" w:eastAsia="Times New Roman" w:hAnsi="Arial" w:cs="Arial"/>
      <w:sz w:val="22"/>
      <w:szCs w:val="22"/>
    </w:rPr>
  </w:style>
  <w:style w:type="paragraph" w:customStyle="1" w:styleId="Titolo1">
    <w:name w:val="Titolo1"/>
    <w:basedOn w:val="Normale"/>
    <w:next w:val="Corpotesto"/>
    <w:pPr>
      <w:spacing w:after="0" w:line="240" w:lineRule="auto"/>
      <w:jc w:val="center"/>
    </w:pPr>
    <w:rPr>
      <w:rFonts w:ascii="Arial" w:eastAsia="Times New Roman" w:hAnsi="Arial" w:cs="Arial"/>
      <w:b/>
      <w:bCs/>
      <w:i/>
      <w:iCs/>
      <w:smallCaps/>
      <w:color w:val="333333"/>
      <w:spacing w:val="180"/>
      <w:sz w:val="24"/>
      <w:szCs w:val="24"/>
      <w:u w:val="single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Corpotesto">
    <w:name w:val="Body Text"/>
    <w:basedOn w:val="Normale"/>
    <w:pPr>
      <w:widowControl w:val="0"/>
      <w:autoSpaceDE w:val="0"/>
      <w:spacing w:after="0" w:line="240" w:lineRule="auto"/>
      <w:ind w:right="-234"/>
      <w:jc w:val="both"/>
    </w:pPr>
    <w:rPr>
      <w:rFonts w:ascii="Arial" w:eastAsia="Times New Roman" w:hAnsi="Arial" w:cs="Arial"/>
      <w:lang w:val="x-none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  <w:lang w:val="x-none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3717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52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.virdis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27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Savina Virdis</dc:creator>
  <cp:keywords/>
  <cp:lastModifiedBy>Savina Virdis</cp:lastModifiedBy>
  <cp:revision>1</cp:revision>
  <cp:lastPrinted>2023-03-31T09:36:00Z</cp:lastPrinted>
  <dcterms:created xsi:type="dcterms:W3CDTF">2026-07-16T11:43:00Z</dcterms:created>
  <dcterms:modified xsi:type="dcterms:W3CDTF">2026-07-16T12:10:00Z</dcterms:modified>
</cp:coreProperties>
</file>